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59D0AC" w14:textId="77777777" w:rsidR="009B5D91" w:rsidRPr="009B5D91" w:rsidRDefault="009B5D91" w:rsidP="009B5D91">
      <w:pPr>
        <w:pStyle w:val="Heading1"/>
      </w:pPr>
      <w:bookmarkStart w:id="0" w:name="_GoBack"/>
      <w:bookmarkEnd w:id="0"/>
      <w:r>
        <w:t>Name Recognition Activity Mat</w:t>
      </w:r>
    </w:p>
    <w:p w14:paraId="24A72250" w14:textId="77777777" w:rsidR="00F57274" w:rsidRPr="00581C9E" w:rsidRDefault="002233DB" w:rsidP="00581C9E">
      <w:pPr>
        <w:pStyle w:val="Heading1"/>
        <w:spacing w:after="0" w:line="276" w:lineRule="auto"/>
        <w:rPr>
          <w:color w:val="00A7E7"/>
          <w:sz w:val="56"/>
        </w:rPr>
      </w:pPr>
      <w:r>
        <w:rPr>
          <w:noProof/>
          <w:color w:val="00A7E7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8AC8B4" wp14:editId="2C425D8F">
                <wp:simplePos x="0" y="0"/>
                <wp:positionH relativeFrom="column">
                  <wp:posOffset>-62230</wp:posOffset>
                </wp:positionH>
                <wp:positionV relativeFrom="paragraph">
                  <wp:posOffset>6990242</wp:posOffset>
                </wp:positionV>
                <wp:extent cx="6981825" cy="62039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7CCD0" w14:textId="77777777" w:rsidR="007E5072" w:rsidRPr="007E5072" w:rsidRDefault="007E5072" w:rsidP="007E5072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7E5072"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- - - - - - - - - - - - - - -</w:t>
                            </w:r>
                            <w: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 xml:space="preserve"> - - - - -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98AC8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9pt;margin-top:550.4pt;width:549.75pt;height:48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" filled="f" stroked="f">
                <v:textbox>
                  <w:txbxContent>
                    <w:p w14:paraId="3D47CCD0" w14:textId="77777777" w:rsidR="007E5072" w:rsidRPr="007E5072" w:rsidRDefault="007E5072" w:rsidP="007E5072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rPr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7E5072">
                        <w:rPr>
                          <w:color w:val="BFBFBF" w:themeColor="background1" w:themeShade="BF"/>
                          <w:sz w:val="76"/>
                          <w:szCs w:val="76"/>
                        </w:rPr>
                        <w:t>- - - - - - - - - - - - - - -</w:t>
                      </w:r>
                      <w:r>
                        <w:rPr>
                          <w:color w:val="BFBFBF" w:themeColor="background1" w:themeShade="BF"/>
                          <w:sz w:val="76"/>
                          <w:szCs w:val="76"/>
                        </w:rPr>
                        <w:t xml:space="preserve"> - - - - -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A7E7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0C0B52" wp14:editId="2E1B107F">
                <wp:simplePos x="0" y="0"/>
                <wp:positionH relativeFrom="column">
                  <wp:posOffset>-62230</wp:posOffset>
                </wp:positionH>
                <wp:positionV relativeFrom="paragraph">
                  <wp:posOffset>7743352</wp:posOffset>
                </wp:positionV>
                <wp:extent cx="6981825" cy="6203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1825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9FCBD" w14:textId="77777777" w:rsidR="007E5072" w:rsidRPr="007E5072" w:rsidRDefault="007E5072" w:rsidP="007E5072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</w:pPr>
                            <w:r w:rsidRPr="007E5072"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>- - - - - - - - - - - - - - -</w:t>
                            </w:r>
                            <w:r>
                              <w:rPr>
                                <w:color w:val="BFBFBF" w:themeColor="background1" w:themeShade="BF"/>
                                <w:sz w:val="76"/>
                                <w:szCs w:val="76"/>
                              </w:rPr>
                              <w:t xml:space="preserve"> - - - - -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0C0B52" id="_x0000_s1027" type="#_x0000_t202" style="position:absolute;left:0;text-align:left;margin-left:-4.9pt;margin-top:609.7pt;width:549.75pt;height:48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" filled="f" stroked="f">
                <v:textbox>
                  <w:txbxContent>
                    <w:p w14:paraId="5329FCBD" w14:textId="77777777" w:rsidR="007E5072" w:rsidRPr="007E5072" w:rsidRDefault="007E5072" w:rsidP="007E5072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rPr>
                          <w:color w:val="BFBFBF" w:themeColor="background1" w:themeShade="BF"/>
                          <w:sz w:val="76"/>
                          <w:szCs w:val="76"/>
                        </w:rPr>
                      </w:pPr>
                      <w:r w:rsidRPr="007E5072">
                        <w:rPr>
                          <w:color w:val="BFBFBF" w:themeColor="background1" w:themeShade="BF"/>
                          <w:sz w:val="76"/>
                          <w:szCs w:val="76"/>
                        </w:rPr>
                        <w:t>- - - - - - - - - - - - - - -</w:t>
                      </w:r>
                      <w:r>
                        <w:rPr>
                          <w:color w:val="BFBFBF" w:themeColor="background1" w:themeShade="BF"/>
                          <w:sz w:val="76"/>
                          <w:szCs w:val="76"/>
                        </w:rPr>
                        <w:t xml:space="preserve"> - - - - -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A7E7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54AB75" wp14:editId="4E4280BE">
                <wp:simplePos x="0" y="0"/>
                <wp:positionH relativeFrom="column">
                  <wp:posOffset>3810</wp:posOffset>
                </wp:positionH>
                <wp:positionV relativeFrom="paragraph">
                  <wp:posOffset>7131212</wp:posOffset>
                </wp:positionV>
                <wp:extent cx="6829425" cy="34290"/>
                <wp:effectExtent l="0" t="0" r="9525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34290"/>
                        </a:xfrm>
                        <a:prstGeom prst="rect">
                          <a:avLst/>
                        </a:prstGeom>
                        <a:solidFill>
                          <a:srgbClr val="00A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D42D4F" id="Rectangle 1" o:spid="_x0000_s1026" style="position:absolute;margin-left:.3pt;margin-top:561.5pt;width:537.75pt;height:2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" fillcolor="#00a7e7" stroked="f" strokeweight="1pt"/>
            </w:pict>
          </mc:Fallback>
        </mc:AlternateContent>
      </w:r>
      <w:r>
        <w:rPr>
          <w:noProof/>
          <w:color w:val="00A7E7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51DFAC" wp14:editId="27FEC3D8">
                <wp:simplePos x="0" y="0"/>
                <wp:positionH relativeFrom="column">
                  <wp:posOffset>3810</wp:posOffset>
                </wp:positionH>
                <wp:positionV relativeFrom="paragraph">
                  <wp:posOffset>7880823</wp:posOffset>
                </wp:positionV>
                <wp:extent cx="6829425" cy="33655"/>
                <wp:effectExtent l="0" t="0" r="9525" b="44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33655"/>
                        </a:xfrm>
                        <a:prstGeom prst="rect">
                          <a:avLst/>
                        </a:prstGeom>
                        <a:solidFill>
                          <a:srgbClr val="00A7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2033BF" id="Rectangle 2" o:spid="_x0000_s1026" style="position:absolute;margin-left:.3pt;margin-top:620.55pt;width:537.75pt;height:2.6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" fillcolor="#00a7e7" stroked="f" strokeweight="1pt"/>
            </w:pict>
          </mc:Fallback>
        </mc:AlternateContent>
      </w:r>
      <w:r w:rsidR="009B5D91" w:rsidRPr="00581C9E">
        <w:rPr>
          <w:color w:val="00A7E7"/>
          <w:sz w:val="56"/>
        </w:rPr>
        <w:t>My name is</w:t>
      </w:r>
      <w:r w:rsidR="00FF17CA" w:rsidRPr="00581C9E">
        <w:rPr>
          <w:color w:val="00A7E7"/>
          <w:sz w:val="56"/>
        </w:rPr>
        <w:t xml:space="preserve"> (insert child’s name)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581C9E" w14:paraId="2B446B7D" w14:textId="77777777" w:rsidTr="00581C9E">
        <w:tc>
          <w:tcPr>
            <w:tcW w:w="10762" w:type="dxa"/>
            <w:tcBorders>
              <w:top w:val="single" w:sz="8" w:space="0" w:color="00A7E7"/>
              <w:left w:val="single" w:sz="4" w:space="0" w:color="00A7E7"/>
              <w:bottom w:val="single" w:sz="8" w:space="0" w:color="00A7E7"/>
              <w:right w:val="single" w:sz="4" w:space="0" w:color="00A7E7"/>
            </w:tcBorders>
            <w:shd w:val="clear" w:color="auto" w:fill="00A7E7"/>
          </w:tcPr>
          <w:p w14:paraId="3ADC2A02" w14:textId="77777777" w:rsidR="009B5D91" w:rsidRPr="00581C9E" w:rsidRDefault="009B5D91" w:rsidP="002F026B">
            <w:pPr>
              <w:spacing w:after="0"/>
              <w:jc w:val="center"/>
              <w:rPr>
                <w:sz w:val="24"/>
                <w:szCs w:val="24"/>
              </w:rPr>
            </w:pPr>
            <w:r w:rsidRPr="00581C9E">
              <w:rPr>
                <w:color w:val="FFFFFF" w:themeColor="background1"/>
                <w:sz w:val="24"/>
                <w:szCs w:val="24"/>
              </w:rPr>
              <w:t>Fill the letters of your name</w:t>
            </w:r>
            <w:r w:rsidR="001A2015" w:rsidRPr="00581C9E">
              <w:rPr>
                <w:color w:val="FFFFFF" w:themeColor="background1"/>
                <w:sz w:val="24"/>
                <w:szCs w:val="24"/>
              </w:rPr>
              <w:t xml:space="preserve"> – you could use playdough, pens or crayons!</w:t>
            </w:r>
          </w:p>
        </w:tc>
      </w:tr>
      <w:tr w:rsidR="005D45EE" w14:paraId="75A6D574" w14:textId="77777777" w:rsidTr="00581C9E">
        <w:trPr>
          <w:trHeight w:val="2521"/>
        </w:trPr>
        <w:tc>
          <w:tcPr>
            <w:tcW w:w="10762" w:type="dxa"/>
            <w:tcBorders>
              <w:top w:val="single" w:sz="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auto"/>
          </w:tcPr>
          <w:p w14:paraId="7ADC6F4D" w14:textId="77777777" w:rsidR="001A2015" w:rsidRPr="00D55E9B" w:rsidRDefault="00FC5ABD" w:rsidP="002F026B">
            <w:pPr>
              <w:spacing w:after="0"/>
              <w:jc w:val="center"/>
              <w:rPr>
                <w:b/>
              </w:rPr>
            </w:pPr>
            <w:r w:rsidRPr="00D55E9B">
              <w:rPr>
                <w:b/>
                <w:color w:val="FFFFFF" w:themeColor="background1"/>
                <w:sz w:val="220"/>
                <w14:textOutline w14:w="19050" w14:cap="rnd" w14:cmpd="sng" w14:algn="ctr">
                  <w14:solidFill>
                    <w14:srgbClr w14:val="00B0F0"/>
                  </w14:solidFill>
                  <w14:prstDash w14:val="solid"/>
                  <w14:bevel/>
                </w14:textOutline>
              </w:rPr>
              <w:t>Name</w:t>
            </w:r>
          </w:p>
        </w:tc>
      </w:tr>
      <w:tr w:rsidR="00581C9E" w14:paraId="6E60D38A" w14:textId="77777777" w:rsidTr="00581C9E"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00A7E7"/>
          </w:tcPr>
          <w:p w14:paraId="1C57C658" w14:textId="77777777" w:rsidR="00581C9E" w:rsidRPr="00581C9E" w:rsidRDefault="00581C9E" w:rsidP="00581C9E">
            <w:pPr>
              <w:spacing w:after="0"/>
              <w:jc w:val="center"/>
              <w:rPr>
                <w:sz w:val="24"/>
                <w:szCs w:val="24"/>
              </w:rPr>
            </w:pPr>
            <w:r w:rsidRPr="00581C9E">
              <w:rPr>
                <w:color w:val="FFFFFF" w:themeColor="background1"/>
                <w:sz w:val="24"/>
                <w:szCs w:val="24"/>
              </w:rPr>
              <w:t>Make your name using letters.</w:t>
            </w:r>
          </w:p>
        </w:tc>
      </w:tr>
      <w:tr w:rsidR="00581C9E" w14:paraId="083BBE79" w14:textId="77777777" w:rsidTr="007E5072">
        <w:trPr>
          <w:trHeight w:val="2300"/>
        </w:trPr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auto"/>
          </w:tcPr>
          <w:p w14:paraId="13A05078" w14:textId="77777777" w:rsidR="00581C9E" w:rsidRPr="002233DB" w:rsidRDefault="00581C9E" w:rsidP="00581C9E">
            <w:pPr>
              <w:spacing w:after="0"/>
              <w:jc w:val="center"/>
              <w:rPr>
                <w:rFonts w:ascii="Twinkl ExtraBold" w:hAnsi="Twinkl ExtraBold"/>
                <w:b/>
                <w:color w:val="FFFFFF" w:themeColor="background1"/>
                <w:sz w:val="188"/>
                <w:szCs w:val="188"/>
                <w14:textOutline w14:w="19050" w14:cap="rnd" w14:cmpd="sng" w14:algn="ctr">
                  <w14:solidFill>
                    <w14:srgbClr w14:val="00B0F0"/>
                  </w14:solidFill>
                  <w14:prstDash w14:val="solid"/>
                  <w14:bevel/>
                </w14:textOutline>
              </w:rPr>
            </w:pPr>
          </w:p>
        </w:tc>
      </w:tr>
      <w:tr w:rsidR="00581C9E" w14:paraId="5F088CE1" w14:textId="77777777" w:rsidTr="00581C9E"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00A7E7"/>
          </w:tcPr>
          <w:p w14:paraId="7706E83E" w14:textId="77777777" w:rsidR="00581C9E" w:rsidRPr="00581C9E" w:rsidRDefault="00581C9E" w:rsidP="00581C9E">
            <w:pPr>
              <w:spacing w:after="0"/>
              <w:jc w:val="center"/>
              <w:rPr>
                <w:sz w:val="24"/>
                <w:szCs w:val="24"/>
              </w:rPr>
            </w:pPr>
            <w:r w:rsidRPr="00581C9E">
              <w:rPr>
                <w:color w:val="FFFFFF" w:themeColor="background1"/>
                <w:sz w:val="24"/>
                <w:szCs w:val="24"/>
              </w:rPr>
              <w:t>Trace over the letters of your name.</w:t>
            </w:r>
          </w:p>
        </w:tc>
      </w:tr>
      <w:tr w:rsidR="00581C9E" w14:paraId="4937AF50" w14:textId="77777777" w:rsidTr="00581C9E"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66118567" w14:textId="46BE16D0" w:rsidR="00581C9E" w:rsidRPr="00D55E9B" w:rsidRDefault="00FC5ABD" w:rsidP="00581C9E">
            <w:pPr>
              <w:spacing w:after="0"/>
              <w:jc w:val="center"/>
            </w:pPr>
            <w:r w:rsidRPr="00D55E9B">
              <w:rPr>
                <w:b/>
                <w:color w:val="BFBFBF" w:themeColor="background1" w:themeShade="BF"/>
                <w:sz w:val="220"/>
                <w14:textOutline w14:w="19050" w14:cap="rnd" w14:cmpd="sng" w14:algn="ctr">
                  <w14:noFill/>
                  <w14:prstDash w14:val="solid"/>
                  <w14:bevel/>
                </w14:textOutline>
              </w:rPr>
              <w:t>Name</w:t>
            </w:r>
          </w:p>
        </w:tc>
      </w:tr>
      <w:tr w:rsidR="00581C9E" w14:paraId="4BE79FF8" w14:textId="77777777" w:rsidTr="00581C9E"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18" w:space="0" w:color="00A7E7"/>
              <w:right w:val="single" w:sz="4" w:space="0" w:color="00A7E7"/>
            </w:tcBorders>
            <w:shd w:val="clear" w:color="auto" w:fill="00A7E7"/>
          </w:tcPr>
          <w:p w14:paraId="784D634E" w14:textId="77777777" w:rsidR="00581C9E" w:rsidRPr="00581C9E" w:rsidRDefault="00581C9E" w:rsidP="00581C9E">
            <w:pPr>
              <w:spacing w:after="0"/>
              <w:jc w:val="center"/>
              <w:rPr>
                <w:sz w:val="24"/>
                <w:szCs w:val="24"/>
              </w:rPr>
            </w:pPr>
            <w:r w:rsidRPr="00581C9E">
              <w:rPr>
                <w:color w:val="FFFFFF" w:themeColor="background1"/>
                <w:sz w:val="24"/>
                <w:szCs w:val="24"/>
              </w:rPr>
              <w:t>Write your name.</w:t>
            </w:r>
          </w:p>
        </w:tc>
      </w:tr>
      <w:tr w:rsidR="00581C9E" w14:paraId="259BF303" w14:textId="77777777" w:rsidTr="00581C9E">
        <w:tc>
          <w:tcPr>
            <w:tcW w:w="10762" w:type="dxa"/>
            <w:tcBorders>
              <w:top w:val="single" w:sz="18" w:space="0" w:color="00A7E7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0FF0D805" w14:textId="77777777" w:rsidR="00581C9E" w:rsidRDefault="00581C9E" w:rsidP="00581C9E">
            <w:pPr>
              <w:spacing w:after="0"/>
              <w:jc w:val="center"/>
            </w:pPr>
          </w:p>
        </w:tc>
      </w:tr>
      <w:tr w:rsidR="00581C9E" w14:paraId="5C40447F" w14:textId="77777777" w:rsidTr="00581C9E"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6AC68098" w14:textId="77777777" w:rsidR="00581C9E" w:rsidRDefault="00581C9E" w:rsidP="00581C9E">
            <w:pPr>
              <w:spacing w:after="0"/>
              <w:jc w:val="center"/>
            </w:pPr>
          </w:p>
        </w:tc>
      </w:tr>
      <w:tr w:rsidR="00581C9E" w14:paraId="51E13AEF" w14:textId="77777777" w:rsidTr="00581C9E"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2890B0F4" w14:textId="77777777" w:rsidR="00581C9E" w:rsidRDefault="00581C9E" w:rsidP="00581C9E">
            <w:pPr>
              <w:spacing w:after="0"/>
              <w:jc w:val="center"/>
            </w:pPr>
          </w:p>
        </w:tc>
      </w:tr>
      <w:tr w:rsidR="00581C9E" w14:paraId="0E8A427B" w14:textId="77777777" w:rsidTr="00581C9E"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489EC8CD" w14:textId="77777777" w:rsidR="00581C9E" w:rsidRDefault="00581C9E" w:rsidP="00581C9E">
            <w:pPr>
              <w:spacing w:after="0"/>
              <w:jc w:val="center"/>
            </w:pPr>
          </w:p>
        </w:tc>
      </w:tr>
      <w:tr w:rsidR="00581C9E" w14:paraId="53147BC5" w14:textId="77777777" w:rsidTr="00581C9E"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692532A3" w14:textId="77777777" w:rsidR="00581C9E" w:rsidRDefault="00581C9E" w:rsidP="00581C9E">
            <w:pPr>
              <w:spacing w:after="0"/>
              <w:jc w:val="center"/>
            </w:pPr>
          </w:p>
        </w:tc>
      </w:tr>
      <w:tr w:rsidR="00581C9E" w14:paraId="611FCD3B" w14:textId="77777777" w:rsidTr="00581C9E"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FFFFFF" w:themeColor="background1"/>
              <w:right w:val="single" w:sz="4" w:space="0" w:color="00A7E7"/>
            </w:tcBorders>
            <w:shd w:val="clear" w:color="auto" w:fill="auto"/>
          </w:tcPr>
          <w:p w14:paraId="53DD0543" w14:textId="77777777" w:rsidR="00581C9E" w:rsidRDefault="00581C9E" w:rsidP="00581C9E">
            <w:pPr>
              <w:spacing w:after="0"/>
              <w:jc w:val="center"/>
            </w:pPr>
          </w:p>
        </w:tc>
      </w:tr>
      <w:tr w:rsidR="00581C9E" w14:paraId="5A198AE5" w14:textId="77777777" w:rsidTr="002233DB">
        <w:trPr>
          <w:trHeight w:val="950"/>
        </w:trPr>
        <w:tc>
          <w:tcPr>
            <w:tcW w:w="10762" w:type="dxa"/>
            <w:tcBorders>
              <w:top w:val="single" w:sz="4" w:space="0" w:color="FFFFFF" w:themeColor="background1"/>
              <w:left w:val="single" w:sz="4" w:space="0" w:color="00A7E7"/>
              <w:bottom w:val="single" w:sz="4" w:space="0" w:color="00A7E7"/>
              <w:right w:val="single" w:sz="4" w:space="0" w:color="00A7E7"/>
            </w:tcBorders>
            <w:shd w:val="clear" w:color="auto" w:fill="auto"/>
          </w:tcPr>
          <w:p w14:paraId="1C112DDF" w14:textId="77777777" w:rsidR="00581C9E" w:rsidRDefault="00581C9E" w:rsidP="00581C9E">
            <w:pPr>
              <w:spacing w:after="0"/>
            </w:pPr>
          </w:p>
        </w:tc>
      </w:tr>
    </w:tbl>
    <w:p w14:paraId="20F24697" w14:textId="77777777" w:rsidR="00A80A7E" w:rsidRDefault="00A80A7E" w:rsidP="000174D9"/>
    <w:sectPr w:rsidR="00A80A7E" w:rsidSect="00DD163F">
      <w:footerReference w:type="default" r:id="rId8"/>
      <w:pgSz w:w="11906" w:h="16838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8E4CC" w14:textId="77777777" w:rsidR="00061C82" w:rsidRDefault="00061C82" w:rsidP="00457995">
      <w:r>
        <w:separator/>
      </w:r>
    </w:p>
  </w:endnote>
  <w:endnote w:type="continuationSeparator" w:id="0">
    <w:p w14:paraId="741E20E7" w14:textId="77777777" w:rsidR="00061C82" w:rsidRDefault="00061C82" w:rsidP="00457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1" w:fontKey="{AFC7F862-0143-4407-B618-2BB089F031F2}"/>
    <w:embedBold r:id="rId2" w:fontKey="{6C8CB171-5379-425C-9973-86EE0402FD6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DB6B6898-D770-4519-90E0-8211D7544CB8}"/>
    <w:embedBold r:id="rId4" w:fontKey="{08D905D0-1840-4DD3-8CCD-1F28FB61D7EE}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5" w:fontKey="{6B310868-3FFA-427C-8C8A-22ABF4BFD246}"/>
    <w:embedBold r:id="rId6" w:fontKey="{5653BC2A-32BF-43A7-95C7-3363B4477F37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Sitka Small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winkl ExtraBold">
    <w:altName w:val="Sitka Small"/>
    <w:charset w:val="00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DEA45E62-E4AD-41C2-A9C8-546905F942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E1816" w14:textId="77777777" w:rsidR="000C442B" w:rsidRPr="008951C8" w:rsidRDefault="005D45EE" w:rsidP="00121259">
    <w:pPr>
      <w:pStyle w:val="Header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62E72890" wp14:editId="590C05CF">
          <wp:simplePos x="0" y="0"/>
          <wp:positionH relativeFrom="column">
            <wp:posOffset>11430</wp:posOffset>
          </wp:positionH>
          <wp:positionV relativeFrom="paragraph">
            <wp:posOffset>-252730</wp:posOffset>
          </wp:positionV>
          <wp:extent cx="6829425" cy="904875"/>
          <wp:effectExtent l="0" t="0" r="0" b="0"/>
          <wp:wrapNone/>
          <wp:docPr id="5" name="Picture 3" descr="Portrai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rtrait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072" w:rsidRPr="008951C8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48716" w14:textId="77777777" w:rsidR="00061C82" w:rsidRDefault="00061C82" w:rsidP="00457995">
      <w:r>
        <w:separator/>
      </w:r>
    </w:p>
  </w:footnote>
  <w:footnote w:type="continuationSeparator" w:id="0">
    <w:p w14:paraId="37026620" w14:textId="77777777" w:rsidR="00061C82" w:rsidRDefault="00061C82" w:rsidP="00457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2FD6A956"/>
    <w:lvl w:ilvl="0" w:tplc="FCE6B1C8">
      <w:start w:val="1"/>
      <w:numFmt w:val="bullet"/>
      <w:pStyle w:val="Bullets-Twinkl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B0611"/>
    <w:multiLevelType w:val="hybridMultilevel"/>
    <w:tmpl w:val="DFAA3A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4D7C1E"/>
    <w:multiLevelType w:val="hybridMultilevel"/>
    <w:tmpl w:val="DA684650"/>
    <w:lvl w:ilvl="0" w:tplc="D3D2D7F2">
      <w:numFmt w:val="bullet"/>
      <w:lvlText w:val="-"/>
      <w:lvlJc w:val="left"/>
      <w:pPr>
        <w:ind w:left="1800" w:hanging="360"/>
      </w:pPr>
      <w:rPr>
        <w:rFonts w:ascii="Twinkl" w:eastAsia="Calibri" w:hAnsi="Twinkl" w:cs="Twink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E0E66FE"/>
    <w:multiLevelType w:val="hybridMultilevel"/>
    <w:tmpl w:val="CC68281C"/>
    <w:lvl w:ilvl="0" w:tplc="206C2B7A">
      <w:start w:val="1"/>
      <w:numFmt w:val="decimal"/>
      <w:pStyle w:val="NumberedBullets-Twink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92BD5"/>
    <w:multiLevelType w:val="hybridMultilevel"/>
    <w:tmpl w:val="71DEED2A"/>
    <w:lvl w:ilvl="0" w:tplc="BEAE97C2">
      <w:numFmt w:val="bullet"/>
      <w:lvlText w:val="-"/>
      <w:lvlJc w:val="left"/>
      <w:pPr>
        <w:ind w:left="1800" w:hanging="360"/>
      </w:pPr>
      <w:rPr>
        <w:rFonts w:ascii="Twinkl" w:eastAsia="Calibri" w:hAnsi="Twinkl" w:cs="Twink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71690FA7"/>
    <w:multiLevelType w:val="hybridMultilevel"/>
    <w:tmpl w:val="04C439F2"/>
    <w:lvl w:ilvl="0" w:tplc="546C175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A13"/>
    <w:rsid w:val="000174D9"/>
    <w:rsid w:val="00061C82"/>
    <w:rsid w:val="000B1400"/>
    <w:rsid w:val="000C442B"/>
    <w:rsid w:val="000E0EFD"/>
    <w:rsid w:val="000E76D7"/>
    <w:rsid w:val="001125D4"/>
    <w:rsid w:val="00120F2F"/>
    <w:rsid w:val="00121259"/>
    <w:rsid w:val="001721AA"/>
    <w:rsid w:val="001A2015"/>
    <w:rsid w:val="001B10D5"/>
    <w:rsid w:val="001D6A87"/>
    <w:rsid w:val="001E14CE"/>
    <w:rsid w:val="002163B9"/>
    <w:rsid w:val="002233DB"/>
    <w:rsid w:val="00232878"/>
    <w:rsid w:val="00262E38"/>
    <w:rsid w:val="002D31CD"/>
    <w:rsid w:val="002F026B"/>
    <w:rsid w:val="003061FE"/>
    <w:rsid w:val="003163C1"/>
    <w:rsid w:val="00335C8E"/>
    <w:rsid w:val="003519A6"/>
    <w:rsid w:val="003D02E3"/>
    <w:rsid w:val="004277E7"/>
    <w:rsid w:val="00457995"/>
    <w:rsid w:val="00461653"/>
    <w:rsid w:val="004953B3"/>
    <w:rsid w:val="00500A9A"/>
    <w:rsid w:val="00581C9E"/>
    <w:rsid w:val="005D3C40"/>
    <w:rsid w:val="005D45EE"/>
    <w:rsid w:val="005E5548"/>
    <w:rsid w:val="005F3B5C"/>
    <w:rsid w:val="00663A7A"/>
    <w:rsid w:val="006D543D"/>
    <w:rsid w:val="006E32A2"/>
    <w:rsid w:val="006F2305"/>
    <w:rsid w:val="007E5072"/>
    <w:rsid w:val="008678C8"/>
    <w:rsid w:val="00875F2D"/>
    <w:rsid w:val="008951C8"/>
    <w:rsid w:val="008B61F2"/>
    <w:rsid w:val="008D1F80"/>
    <w:rsid w:val="008D3A13"/>
    <w:rsid w:val="008E3019"/>
    <w:rsid w:val="00920F12"/>
    <w:rsid w:val="0092159D"/>
    <w:rsid w:val="00926563"/>
    <w:rsid w:val="00952465"/>
    <w:rsid w:val="009B5D91"/>
    <w:rsid w:val="009F3C31"/>
    <w:rsid w:val="00A12BD3"/>
    <w:rsid w:val="00A1324C"/>
    <w:rsid w:val="00A671B4"/>
    <w:rsid w:val="00A80A7E"/>
    <w:rsid w:val="00A83723"/>
    <w:rsid w:val="00AC7268"/>
    <w:rsid w:val="00AE4DE8"/>
    <w:rsid w:val="00AE5C0E"/>
    <w:rsid w:val="00B05F6D"/>
    <w:rsid w:val="00B13355"/>
    <w:rsid w:val="00B2259E"/>
    <w:rsid w:val="00B54691"/>
    <w:rsid w:val="00C34DE3"/>
    <w:rsid w:val="00C96F0A"/>
    <w:rsid w:val="00CD25F5"/>
    <w:rsid w:val="00D038A2"/>
    <w:rsid w:val="00D55E9B"/>
    <w:rsid w:val="00D61A22"/>
    <w:rsid w:val="00D76985"/>
    <w:rsid w:val="00D86308"/>
    <w:rsid w:val="00D94707"/>
    <w:rsid w:val="00DD163F"/>
    <w:rsid w:val="00DD4B5D"/>
    <w:rsid w:val="00DF498B"/>
    <w:rsid w:val="00E46A4D"/>
    <w:rsid w:val="00E52F05"/>
    <w:rsid w:val="00E738F6"/>
    <w:rsid w:val="00ED1CDA"/>
    <w:rsid w:val="00EF44C9"/>
    <w:rsid w:val="00F33400"/>
    <w:rsid w:val="00F467C2"/>
    <w:rsid w:val="00F50AC6"/>
    <w:rsid w:val="00F534DB"/>
    <w:rsid w:val="00F57274"/>
    <w:rsid w:val="00FC13B8"/>
    <w:rsid w:val="00FC5ABD"/>
    <w:rsid w:val="00FF13C5"/>
    <w:rsid w:val="00FF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2D9488"/>
  <w15:chartTrackingRefBased/>
  <w15:docId w15:val="{0803A5F0-76A4-4FE0-B038-574B964A9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0174D9"/>
    <w:pPr>
      <w:suppressAutoHyphens/>
      <w:autoSpaceDE w:val="0"/>
      <w:autoSpaceDN w:val="0"/>
      <w:adjustRightInd w:val="0"/>
      <w:spacing w:after="160" w:line="259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57995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AC7268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AC7268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457995"/>
    <w:rPr>
      <w:rFonts w:ascii="Twinkl" w:hAnsi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57995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57995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EF44C9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57995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AC7268"/>
    <w:pPr>
      <w:numPr>
        <w:numId w:val="6"/>
      </w:numPr>
      <w:ind w:left="714" w:hanging="357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-Twinkl">
    <w:name w:val="Aim - Twinkl"/>
    <w:basedOn w:val="Normal"/>
    <w:link w:val="Aim-TwinklChar"/>
    <w:qFormat/>
    <w:rsid w:val="00AC7268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457995"/>
    <w:rPr>
      <w:rFonts w:ascii="Twinkl" w:hAnsi="Twinkl" w:cs="Twinkl"/>
      <w:color w:val="1C1C1C"/>
      <w:sz w:val="24"/>
      <w:szCs w:val="24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AC7268"/>
    <w:pPr>
      <w:numPr>
        <w:numId w:val="5"/>
      </w:numPr>
      <w:ind w:left="357" w:hanging="357"/>
      <w:jc w:val="left"/>
    </w:pPr>
  </w:style>
  <w:style w:type="character" w:customStyle="1" w:styleId="NumberedBullets-TwinklChar">
    <w:name w:val="Numbered Bullets - Twinkl Char"/>
    <w:link w:val="Numbered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Bullets-Twinkl">
    <w:name w:val="Bullets - Twinkl"/>
    <w:basedOn w:val="Normal"/>
    <w:link w:val="Bullets-TwinklChar"/>
    <w:qFormat/>
    <w:rsid w:val="00AC7268"/>
    <w:pPr>
      <w:numPr>
        <w:numId w:val="4"/>
      </w:numPr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AC7268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57995"/>
    <w:pPr>
      <w:ind w:left="720" w:hanging="360"/>
    </w:pPr>
  </w:style>
  <w:style w:type="character" w:customStyle="1" w:styleId="IndentedNumberedBullets-TwinklChar">
    <w:name w:val="Indented Numbered Bullets - Twinkl Char"/>
    <w:basedOn w:val="NumberedBullets-TwinklChar"/>
    <w:link w:val="IndentedNumberedBullets-Twinkl"/>
    <w:rsid w:val="00457995"/>
    <w:rPr>
      <w:rFonts w:ascii="Twinkl" w:hAnsi="Twinkl" w:cs="Twinkl"/>
      <w:color w:val="1C1C1C"/>
      <w:spacing w:val="-6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B13355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B13355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PageNumbers-Twinkl">
    <w:name w:val="Page Numbers - Twinkl"/>
    <w:basedOn w:val="Header"/>
    <w:link w:val="PageNumbers-TwinklChar"/>
    <w:qFormat/>
    <w:rsid w:val="000174D9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0174D9"/>
    <w:rPr>
      <w:rFonts w:ascii="Twinkl" w:hAnsi="Twinkl" w:cs="Twinkl"/>
      <w:noProof/>
      <w:color w:val="1C1C1C"/>
      <w:sz w:val="16"/>
      <w:szCs w:val="16"/>
    </w:rPr>
  </w:style>
  <w:style w:type="table" w:styleId="TableGrid">
    <w:name w:val="Table Grid"/>
    <w:basedOn w:val="TableNormal"/>
    <w:uiPriority w:val="39"/>
    <w:rsid w:val="009B5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0599D-60D5-4CFE-A4C5-E6AA445B3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1</TotalTime>
  <Pages>2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Shantal Paley</dc:creator>
  <cp:keywords/>
  <dc:description/>
  <cp:lastModifiedBy>Amanda Turner</cp:lastModifiedBy>
  <cp:revision>2</cp:revision>
  <dcterms:created xsi:type="dcterms:W3CDTF">2021-01-14T13:35:00Z</dcterms:created>
  <dcterms:modified xsi:type="dcterms:W3CDTF">2021-01-14T13:35:00Z</dcterms:modified>
</cp:coreProperties>
</file>